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3905C" w14:textId="70F75057" w:rsidR="0087120A" w:rsidRDefault="0087120A" w:rsidP="0087120A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A76071E" w14:textId="77777777" w:rsidR="0087120A" w:rsidRDefault="0087120A" w:rsidP="0087120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9E899E6" w14:textId="2CC522E2" w:rsidR="006B55D0" w:rsidRDefault="006B55D0" w:rsidP="006B55D0"/>
    <w:p w14:paraId="1B650C29" w14:textId="77777777" w:rsidR="006B55D0" w:rsidRDefault="006B55D0" w:rsidP="006B55D0"/>
    <w:p w14:paraId="271FE64D" w14:textId="6F9F0E67" w:rsidR="00231271" w:rsidRDefault="00873DD2" w:rsidP="00231271">
      <w:pPr>
        <w:rPr>
          <w:rFonts w:ascii="Times New Roman" w:hAnsi="Times New Roman" w:cs="Times New Roman"/>
          <w:b/>
          <w:bCs/>
          <w:sz w:val="52"/>
          <w:szCs w:val="52"/>
        </w:rPr>
      </w:pPr>
      <w:r w:rsidRPr="00873DD2">
        <w:rPr>
          <w:rFonts w:ascii="Times New Roman" w:hAnsi="Times New Roman" w:cs="Times New Roman"/>
          <w:b/>
          <w:bCs/>
          <w:sz w:val="52"/>
          <w:szCs w:val="52"/>
        </w:rPr>
        <w:t>Address Sign Order Form</w:t>
      </w:r>
    </w:p>
    <w:p w14:paraId="43F86F4B" w14:textId="2CD25D0D" w:rsidR="005166E4" w:rsidRPr="005166E4" w:rsidRDefault="005166E4" w:rsidP="005166E4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1D48762B" w14:textId="547E599F" w:rsidR="005166E4" w:rsidRPr="005166E4" w:rsidRDefault="005166E4" w:rsidP="005166E4">
      <w:pPr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Our custom reflective signs are designed to bring attention to your </w:t>
      </w:r>
      <w:r w:rsidR="00C13A60">
        <w:rPr>
          <w:rFonts w:ascii="Times New Roman" w:hAnsi="Times New Roman" w:cs="Times New Roman"/>
          <w:b/>
          <w:bCs/>
          <w:sz w:val="32"/>
          <w:szCs w:val="32"/>
        </w:rPr>
        <w:t>address when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needed most.  </w:t>
      </w:r>
      <w:r w:rsidR="00C13A60">
        <w:rPr>
          <w:rFonts w:ascii="Times New Roman" w:hAnsi="Times New Roman" w:cs="Times New Roman"/>
          <w:b/>
          <w:bCs/>
          <w:sz w:val="32"/>
          <w:szCs w:val="32"/>
        </w:rPr>
        <w:t>All 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igns are predrilled and made of aluminum materials that are wrapped in a reflective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back ground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with contrasting </w:t>
      </w:r>
      <w:r w:rsidR="001C6489">
        <w:rPr>
          <w:rFonts w:ascii="Times New Roman" w:hAnsi="Times New Roman" w:cs="Times New Roman"/>
          <w:b/>
          <w:bCs/>
          <w:sz w:val="32"/>
          <w:szCs w:val="32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in reflective numbers.  </w:t>
      </w:r>
      <w:r w:rsidR="00C13A60">
        <w:rPr>
          <w:rFonts w:ascii="Times New Roman" w:hAnsi="Times New Roman" w:cs="Times New Roman"/>
          <w:b/>
          <w:bCs/>
          <w:sz w:val="32"/>
          <w:szCs w:val="32"/>
        </w:rPr>
        <w:t xml:space="preserve"> The design makes our signs long lasting and durable even in harsh weather conditions.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13A60">
        <w:rPr>
          <w:rFonts w:ascii="Times New Roman" w:hAnsi="Times New Roman" w:cs="Times New Roman"/>
          <w:b/>
          <w:bCs/>
          <w:sz w:val="32"/>
          <w:szCs w:val="32"/>
        </w:rPr>
        <w:t>Remember if we can’t find you, we can’t help you!</w:t>
      </w:r>
    </w:p>
    <w:p w14:paraId="36777365" w14:textId="1F92B260" w:rsidR="00231271" w:rsidRDefault="00231271" w:rsidP="0023127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1073"/>
        <w:gridCol w:w="1255"/>
        <w:gridCol w:w="1545"/>
        <w:gridCol w:w="1582"/>
        <w:gridCol w:w="1348"/>
        <w:gridCol w:w="1437"/>
        <w:gridCol w:w="625"/>
      </w:tblGrid>
      <w:tr w:rsidR="00873DD2" w14:paraId="0C1ACEEA" w14:textId="77777777" w:rsidTr="002313D6">
        <w:tc>
          <w:tcPr>
            <w:tcW w:w="4253" w:type="dxa"/>
            <w:gridSpan w:val="3"/>
          </w:tcPr>
          <w:p w14:paraId="0538BB8B" w14:textId="4F97C851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  <w:r w:rsidRPr="00873DD2">
              <w:rPr>
                <w:b/>
                <w:bCs/>
                <w:sz w:val="40"/>
                <w:szCs w:val="40"/>
              </w:rPr>
              <w:t>Name</w:t>
            </w:r>
          </w:p>
        </w:tc>
        <w:tc>
          <w:tcPr>
            <w:tcW w:w="3127" w:type="dxa"/>
            <w:gridSpan w:val="2"/>
          </w:tcPr>
          <w:p w14:paraId="6C7F80EF" w14:textId="136F35AE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  <w:r w:rsidRPr="00873DD2">
              <w:rPr>
                <w:b/>
                <w:bCs/>
                <w:sz w:val="40"/>
                <w:szCs w:val="40"/>
              </w:rPr>
              <w:t>Address</w:t>
            </w:r>
          </w:p>
        </w:tc>
        <w:tc>
          <w:tcPr>
            <w:tcW w:w="3410" w:type="dxa"/>
            <w:gridSpan w:val="3"/>
          </w:tcPr>
          <w:p w14:paraId="72824EED" w14:textId="494FD38F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  <w:r w:rsidRPr="00873DD2">
              <w:rPr>
                <w:b/>
                <w:bCs/>
                <w:sz w:val="40"/>
                <w:szCs w:val="40"/>
              </w:rPr>
              <w:t>Phone</w:t>
            </w:r>
          </w:p>
        </w:tc>
      </w:tr>
      <w:tr w:rsidR="00873DD2" w14:paraId="0C07B26C" w14:textId="77777777" w:rsidTr="002313D6">
        <w:tc>
          <w:tcPr>
            <w:tcW w:w="4253" w:type="dxa"/>
            <w:gridSpan w:val="3"/>
          </w:tcPr>
          <w:p w14:paraId="7B80A160" w14:textId="77777777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127" w:type="dxa"/>
            <w:gridSpan w:val="2"/>
          </w:tcPr>
          <w:p w14:paraId="10BBCCD3" w14:textId="77777777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410" w:type="dxa"/>
            <w:gridSpan w:val="3"/>
          </w:tcPr>
          <w:p w14:paraId="0FAD7254" w14:textId="77777777" w:rsidR="00873DD2" w:rsidRPr="00873DD2" w:rsidRDefault="00873DD2">
            <w:pPr>
              <w:rPr>
                <w:b/>
                <w:bCs/>
                <w:sz w:val="40"/>
                <w:szCs w:val="40"/>
              </w:rPr>
            </w:pPr>
          </w:p>
        </w:tc>
      </w:tr>
      <w:tr w:rsidR="002313D6" w14:paraId="0C174171" w14:textId="77777777" w:rsidTr="002313D6">
        <w:tc>
          <w:tcPr>
            <w:tcW w:w="1925" w:type="dxa"/>
          </w:tcPr>
          <w:p w14:paraId="24391303" w14:textId="0669F2BC" w:rsidR="002313D6" w:rsidRPr="00873DD2" w:rsidRDefault="002313D6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Numerical</w:t>
            </w:r>
          </w:p>
        </w:tc>
        <w:tc>
          <w:tcPr>
            <w:tcW w:w="2328" w:type="dxa"/>
            <w:gridSpan w:val="2"/>
          </w:tcPr>
          <w:p w14:paraId="4F296593" w14:textId="2524B12D" w:rsidR="002313D6" w:rsidRPr="00873DD2" w:rsidRDefault="002313D6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Orientation</w:t>
            </w:r>
          </w:p>
        </w:tc>
        <w:tc>
          <w:tcPr>
            <w:tcW w:w="3127" w:type="dxa"/>
            <w:gridSpan w:val="2"/>
          </w:tcPr>
          <w:p w14:paraId="022AA008" w14:textId="307736C9" w:rsidR="002313D6" w:rsidRPr="00873DD2" w:rsidRDefault="002313D6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Background </w:t>
            </w:r>
          </w:p>
        </w:tc>
        <w:tc>
          <w:tcPr>
            <w:tcW w:w="3410" w:type="dxa"/>
            <w:gridSpan w:val="3"/>
          </w:tcPr>
          <w:p w14:paraId="384A0E66" w14:textId="5B8B4187" w:rsidR="002313D6" w:rsidRPr="00873DD2" w:rsidRDefault="002313D6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Number of Sides</w:t>
            </w:r>
          </w:p>
        </w:tc>
      </w:tr>
      <w:tr w:rsidR="002313D6" w14:paraId="18F9BA1D" w14:textId="77777777" w:rsidTr="002313D6">
        <w:trPr>
          <w:trHeight w:val="413"/>
        </w:trPr>
        <w:tc>
          <w:tcPr>
            <w:tcW w:w="1925" w:type="dxa"/>
          </w:tcPr>
          <w:p w14:paraId="58CA186F" w14:textId="26E770C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House Number</w:t>
            </w:r>
          </w:p>
        </w:tc>
        <w:tc>
          <w:tcPr>
            <w:tcW w:w="1073" w:type="dxa"/>
          </w:tcPr>
          <w:p w14:paraId="7B9E432C" w14:textId="3CDC3C7D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>Vertical</w:t>
            </w:r>
          </w:p>
        </w:tc>
        <w:tc>
          <w:tcPr>
            <w:tcW w:w="1255" w:type="dxa"/>
          </w:tcPr>
          <w:p w14:paraId="5C185162" w14:textId="642EADA2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Horizontal</w:t>
            </w:r>
          </w:p>
        </w:tc>
        <w:tc>
          <w:tcPr>
            <w:tcW w:w="1545" w:type="dxa"/>
          </w:tcPr>
          <w:p w14:paraId="2BF70E7E" w14:textId="01C83E44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 xml:space="preserve">Blue </w:t>
            </w:r>
          </w:p>
        </w:tc>
        <w:tc>
          <w:tcPr>
            <w:tcW w:w="1582" w:type="dxa"/>
          </w:tcPr>
          <w:p w14:paraId="3FF3D536" w14:textId="547D976D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348" w:type="dxa"/>
          </w:tcPr>
          <w:p w14:paraId="08473F81" w14:textId="445AD433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>Single $</w:t>
            </w:r>
            <w:r w:rsidR="0054048F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37" w:type="dxa"/>
          </w:tcPr>
          <w:p w14:paraId="59E5A43C" w14:textId="630976D3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>Double $2</w:t>
            </w:r>
            <w:r w:rsidR="0054048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25" w:type="dxa"/>
          </w:tcPr>
          <w:p w14:paraId="661399A2" w14:textId="3E2CFE0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 w:rsidRPr="00C2290C">
              <w:rPr>
                <w:b/>
                <w:bCs/>
                <w:sz w:val="24"/>
                <w:szCs w:val="24"/>
              </w:rPr>
              <w:t>QTY</w:t>
            </w:r>
          </w:p>
        </w:tc>
      </w:tr>
      <w:tr w:rsidR="002313D6" w14:paraId="26AAC6E8" w14:textId="77777777" w:rsidTr="002313D6">
        <w:trPr>
          <w:trHeight w:val="413"/>
        </w:trPr>
        <w:tc>
          <w:tcPr>
            <w:tcW w:w="1925" w:type="dxa"/>
          </w:tcPr>
          <w:p w14:paraId="5DB38D84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4C48D805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1941435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48D7E74E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</w:tcPr>
          <w:p w14:paraId="1DD18211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 w14:paraId="09777AC7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47ADEB66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762C905A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313D6" w14:paraId="156EFEA4" w14:textId="77777777" w:rsidTr="002313D6">
        <w:trPr>
          <w:trHeight w:val="413"/>
        </w:trPr>
        <w:tc>
          <w:tcPr>
            <w:tcW w:w="1925" w:type="dxa"/>
          </w:tcPr>
          <w:p w14:paraId="3B7F8730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26721DEC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2F2A647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31E1A678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</w:tcPr>
          <w:p w14:paraId="38BC17AC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 w14:paraId="22E4F64E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44C9D97D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0EA9715F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313D6" w14:paraId="65A35487" w14:textId="77777777" w:rsidTr="002313D6">
        <w:trPr>
          <w:trHeight w:val="413"/>
        </w:trPr>
        <w:tc>
          <w:tcPr>
            <w:tcW w:w="1925" w:type="dxa"/>
          </w:tcPr>
          <w:p w14:paraId="1208A6AC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70EEDBBD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670D7E6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02175E50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</w:tcPr>
          <w:p w14:paraId="5589C8AD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 w14:paraId="21E475BC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54857274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1E84BF15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313D6" w14:paraId="4E93BB8A" w14:textId="77777777" w:rsidTr="002313D6">
        <w:trPr>
          <w:trHeight w:val="413"/>
        </w:trPr>
        <w:tc>
          <w:tcPr>
            <w:tcW w:w="1925" w:type="dxa"/>
          </w:tcPr>
          <w:p w14:paraId="219E9EA9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5D396B38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ED33B86" w14:textId="77777777" w:rsidR="002313D6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089F915F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</w:tcPr>
          <w:p w14:paraId="6C98AF91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 w14:paraId="38944783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2B882D8E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22486692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313D6" w14:paraId="0946E74E" w14:textId="77777777" w:rsidTr="00EC5EC7">
        <w:trPr>
          <w:trHeight w:val="413"/>
        </w:trPr>
        <w:tc>
          <w:tcPr>
            <w:tcW w:w="1925" w:type="dxa"/>
          </w:tcPr>
          <w:p w14:paraId="2E6D1FAE" w14:textId="6A5C131E" w:rsidR="002313D6" w:rsidRDefault="002313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Notes</w:t>
            </w:r>
          </w:p>
        </w:tc>
        <w:tc>
          <w:tcPr>
            <w:tcW w:w="5455" w:type="dxa"/>
            <w:gridSpan w:val="4"/>
          </w:tcPr>
          <w:p w14:paraId="023075D0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 w14:paraId="18245567" w14:textId="5829EA01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062" w:type="dxa"/>
            <w:gridSpan w:val="2"/>
          </w:tcPr>
          <w:p w14:paraId="53B2B141" w14:textId="77777777" w:rsidR="002313D6" w:rsidRPr="00C2290C" w:rsidRDefault="002313D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CFBE0BE" w14:textId="42B591C3" w:rsidR="00E053C5" w:rsidRDefault="00E053C5"/>
    <w:p w14:paraId="4AA5C73F" w14:textId="15BF4F79" w:rsidR="00C13A60" w:rsidRPr="00C22004" w:rsidRDefault="00C13A60" w:rsidP="00C13A60">
      <w:pPr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 w:rsidRPr="00C22004">
        <w:rPr>
          <w:rFonts w:ascii="Times New Roman" w:hAnsi="Times New Roman" w:cs="Times New Roman"/>
          <w:b/>
          <w:bCs/>
          <w:sz w:val="32"/>
          <w:szCs w:val="32"/>
        </w:rPr>
        <w:t>Be sure to mount sign</w:t>
      </w:r>
      <w:r w:rsidR="00C22004" w:rsidRPr="00C22004">
        <w:rPr>
          <w:rFonts w:ascii="Times New Roman" w:hAnsi="Times New Roman" w:cs="Times New Roman"/>
          <w:b/>
          <w:bCs/>
          <w:sz w:val="32"/>
          <w:szCs w:val="32"/>
        </w:rPr>
        <w:t>s in a position</w:t>
      </w:r>
      <w:r w:rsidRPr="00C22004">
        <w:rPr>
          <w:rFonts w:ascii="Times New Roman" w:hAnsi="Times New Roman" w:cs="Times New Roman"/>
          <w:b/>
          <w:bCs/>
          <w:sz w:val="32"/>
          <w:szCs w:val="32"/>
        </w:rPr>
        <w:t xml:space="preserve"> visible from all directions of travel.  Additional signs may be needed if driveway forks or there are</w:t>
      </w:r>
      <w:r w:rsidR="00C22004" w:rsidRPr="00C22004">
        <w:rPr>
          <w:rFonts w:ascii="Times New Roman" w:hAnsi="Times New Roman" w:cs="Times New Roman"/>
          <w:b/>
          <w:bCs/>
          <w:sz w:val="32"/>
          <w:szCs w:val="32"/>
        </w:rPr>
        <w:t xml:space="preserve"> multiple houses </w:t>
      </w:r>
      <w:r w:rsidR="00C22004">
        <w:rPr>
          <w:rFonts w:ascii="Times New Roman" w:hAnsi="Times New Roman" w:cs="Times New Roman"/>
          <w:b/>
          <w:bCs/>
          <w:sz w:val="32"/>
          <w:szCs w:val="32"/>
        </w:rPr>
        <w:t>along the</w:t>
      </w:r>
      <w:r w:rsidR="00C22004" w:rsidRPr="00C22004">
        <w:rPr>
          <w:rFonts w:ascii="Times New Roman" w:hAnsi="Times New Roman" w:cs="Times New Roman"/>
          <w:b/>
          <w:bCs/>
          <w:sz w:val="32"/>
          <w:szCs w:val="32"/>
        </w:rPr>
        <w:t xml:space="preserve"> same driveway.</w:t>
      </w:r>
      <w:r w:rsidR="00C22004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sectPr w:rsidR="00C13A60" w:rsidRPr="00C22004" w:rsidSect="00D262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EEA2D" w14:textId="77777777" w:rsidR="00A67693" w:rsidRDefault="00A67693" w:rsidP="003828EB">
      <w:r>
        <w:separator/>
      </w:r>
    </w:p>
  </w:endnote>
  <w:endnote w:type="continuationSeparator" w:id="0">
    <w:p w14:paraId="7207C160" w14:textId="77777777" w:rsidR="00A67693" w:rsidRDefault="00A67693" w:rsidP="0038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23065" w14:textId="77777777" w:rsidR="00F44186" w:rsidRDefault="00F441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4405B" w14:textId="77777777" w:rsidR="00F44186" w:rsidRDefault="00F441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DBB8E" w14:textId="77777777" w:rsidR="00F44186" w:rsidRDefault="00F441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FA69F" w14:textId="77777777" w:rsidR="00A67693" w:rsidRDefault="00A67693" w:rsidP="003828EB">
      <w:r>
        <w:separator/>
      </w:r>
    </w:p>
  </w:footnote>
  <w:footnote w:type="continuationSeparator" w:id="0">
    <w:p w14:paraId="168EC4BB" w14:textId="77777777" w:rsidR="00A67693" w:rsidRDefault="00A67693" w:rsidP="0038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0037C" w14:textId="77777777" w:rsidR="00F44186" w:rsidRDefault="00F441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67E8E" w14:textId="0F5709E2" w:rsidR="003828EB" w:rsidRDefault="006B55D0" w:rsidP="006B55D0">
    <w:pPr>
      <w:pStyle w:val="Header"/>
      <w:tabs>
        <w:tab w:val="clear" w:pos="4680"/>
        <w:tab w:val="clear" w:pos="9360"/>
        <w:tab w:val="left" w:pos="6450"/>
      </w:tabs>
      <w:jc w:val="left"/>
    </w:pPr>
    <w:r>
      <w:tab/>
    </w:r>
  </w:p>
  <w:p w14:paraId="0571C423" w14:textId="77777777" w:rsidR="003828EB" w:rsidRDefault="003828EB" w:rsidP="003828EB">
    <w:pPr>
      <w:pStyle w:val="Header"/>
      <w:jc w:val="left"/>
    </w:pPr>
  </w:p>
  <w:p w14:paraId="787E2F2E" w14:textId="5BF9C1BC" w:rsidR="003828EB" w:rsidRDefault="003828EB" w:rsidP="006B55D0">
    <w:pPr>
      <w:pStyle w:val="Header"/>
    </w:pPr>
  </w:p>
  <w:p w14:paraId="1BE4E7F5" w14:textId="76DC2387" w:rsidR="003828EB" w:rsidRPr="00D26210" w:rsidRDefault="003828EB" w:rsidP="006B55D0">
    <w:pPr>
      <w:pStyle w:val="Header"/>
      <w:tabs>
        <w:tab w:val="clear" w:pos="9360"/>
        <w:tab w:val="right" w:pos="10800"/>
      </w:tabs>
      <w:rPr>
        <w:rFonts w:ascii="Times New Roman" w:hAnsi="Times New Roman" w:cs="Times New Roman"/>
        <w:sz w:val="18"/>
        <w:szCs w:val="18"/>
      </w:rPr>
    </w:pPr>
    <w:r w:rsidRPr="00D26210">
      <w:rPr>
        <w:rFonts w:ascii="Times New Roman" w:hAnsi="Times New Roman" w:cs="Times New Roman"/>
        <w:sz w:val="18"/>
        <w:szCs w:val="18"/>
      </w:rPr>
      <w:t xml:space="preserve">Telephone: (865) </w:t>
    </w:r>
    <w:r w:rsidR="00891390">
      <w:rPr>
        <w:rFonts w:ascii="Times New Roman" w:hAnsi="Times New Roman" w:cs="Times New Roman"/>
        <w:sz w:val="18"/>
        <w:szCs w:val="18"/>
      </w:rPr>
      <w:t>774-3603</w:t>
    </w:r>
    <w:r w:rsidRPr="00D26210">
      <w:rPr>
        <w:rFonts w:ascii="Times New Roman" w:hAnsi="Times New Roman" w:cs="Times New Roman"/>
        <w:sz w:val="18"/>
        <w:szCs w:val="18"/>
      </w:rPr>
      <w:tab/>
    </w:r>
    <w:r w:rsidR="006B55D0">
      <w:rPr>
        <w:rFonts w:ascii="Times New Roman" w:hAnsi="Times New Roman" w:cs="Times New Roman"/>
        <w:sz w:val="18"/>
        <w:szCs w:val="18"/>
      </w:rPr>
      <w:t xml:space="preserve">                         </w:t>
    </w:r>
    <w:r w:rsidR="006B55D0">
      <w:rPr>
        <w:noProof/>
      </w:rPr>
      <w:drawing>
        <wp:inline distT="0" distB="0" distL="0" distR="0" wp14:anchorId="5372EC3C" wp14:editId="6CEF9480">
          <wp:extent cx="999490" cy="9810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099" cy="1027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26210">
      <w:rPr>
        <w:rFonts w:ascii="Times New Roman" w:hAnsi="Times New Roman" w:cs="Times New Roman"/>
        <w:sz w:val="18"/>
        <w:szCs w:val="18"/>
      </w:rPr>
      <w:tab/>
      <w:t xml:space="preserve">Sevier County </w:t>
    </w:r>
    <w:r w:rsidR="00F44186">
      <w:rPr>
        <w:rFonts w:ascii="Times New Roman" w:hAnsi="Times New Roman" w:cs="Times New Roman"/>
        <w:sz w:val="18"/>
        <w:szCs w:val="18"/>
      </w:rPr>
      <w:t>Fire Administration</w:t>
    </w:r>
  </w:p>
  <w:p w14:paraId="37A35960" w14:textId="77777777" w:rsidR="003828EB" w:rsidRPr="00D26210" w:rsidRDefault="003828EB" w:rsidP="00D26210">
    <w:pPr>
      <w:pStyle w:val="Header"/>
      <w:tabs>
        <w:tab w:val="clear" w:pos="9360"/>
        <w:tab w:val="right" w:pos="10800"/>
      </w:tabs>
      <w:jc w:val="left"/>
      <w:rPr>
        <w:rFonts w:ascii="Times New Roman" w:hAnsi="Times New Roman" w:cs="Times New Roman"/>
        <w:sz w:val="18"/>
        <w:szCs w:val="18"/>
      </w:rPr>
    </w:pPr>
    <w:r w:rsidRPr="00D26210">
      <w:rPr>
        <w:rFonts w:ascii="Times New Roman" w:hAnsi="Times New Roman" w:cs="Times New Roman"/>
        <w:sz w:val="18"/>
        <w:szCs w:val="18"/>
      </w:rPr>
      <w:t xml:space="preserve">Fax: (865) </w:t>
    </w:r>
    <w:r w:rsidR="009A1A8A">
      <w:rPr>
        <w:rFonts w:ascii="Times New Roman" w:hAnsi="Times New Roman" w:cs="Times New Roman"/>
        <w:sz w:val="18"/>
        <w:szCs w:val="18"/>
      </w:rPr>
      <w:t>908-6449</w:t>
    </w:r>
    <w:r w:rsidR="002A4DA4">
      <w:rPr>
        <w:rFonts w:ascii="Times New Roman" w:hAnsi="Times New Roman" w:cs="Times New Roman"/>
        <w:sz w:val="18"/>
        <w:szCs w:val="18"/>
      </w:rPr>
      <w:tab/>
    </w:r>
    <w:r w:rsidR="002A4DA4">
      <w:rPr>
        <w:rFonts w:ascii="Times New Roman" w:hAnsi="Times New Roman" w:cs="Times New Roman"/>
        <w:sz w:val="18"/>
        <w:szCs w:val="18"/>
      </w:rPr>
      <w:tab/>
      <w:t>321 Court Avenue</w:t>
    </w:r>
  </w:p>
  <w:p w14:paraId="10A89AA2" w14:textId="0DB6E4A4" w:rsidR="003828EB" w:rsidRPr="00D26210" w:rsidRDefault="003828EB" w:rsidP="00D26210">
    <w:pPr>
      <w:pStyle w:val="Header"/>
      <w:tabs>
        <w:tab w:val="clear" w:pos="9360"/>
        <w:tab w:val="right" w:pos="10800"/>
      </w:tabs>
      <w:jc w:val="left"/>
      <w:rPr>
        <w:rFonts w:ascii="Times New Roman" w:hAnsi="Times New Roman" w:cs="Times New Roman"/>
        <w:sz w:val="18"/>
        <w:szCs w:val="18"/>
      </w:rPr>
    </w:pPr>
    <w:r w:rsidRPr="00D26210">
      <w:rPr>
        <w:rFonts w:ascii="Times New Roman" w:hAnsi="Times New Roman" w:cs="Times New Roman"/>
        <w:sz w:val="18"/>
        <w:szCs w:val="18"/>
      </w:rPr>
      <w:t xml:space="preserve">Email: </w:t>
    </w:r>
    <w:r w:rsidR="00891390">
      <w:rPr>
        <w:rFonts w:ascii="Times New Roman" w:hAnsi="Times New Roman" w:cs="Times New Roman"/>
        <w:sz w:val="18"/>
        <w:szCs w:val="18"/>
      </w:rPr>
      <w:t>dpuckett</w:t>
    </w:r>
    <w:r w:rsidR="008464AD">
      <w:rPr>
        <w:rFonts w:ascii="Times New Roman" w:hAnsi="Times New Roman" w:cs="Times New Roman"/>
        <w:sz w:val="18"/>
        <w:szCs w:val="18"/>
      </w:rPr>
      <w:t>@seviercountytn.gov</w:t>
    </w:r>
    <w:r w:rsidRPr="00D26210">
      <w:rPr>
        <w:rFonts w:ascii="Times New Roman" w:hAnsi="Times New Roman" w:cs="Times New Roman"/>
        <w:sz w:val="18"/>
        <w:szCs w:val="18"/>
      </w:rPr>
      <w:tab/>
    </w:r>
    <w:r w:rsidRPr="00D26210">
      <w:rPr>
        <w:rFonts w:ascii="Times New Roman" w:hAnsi="Times New Roman" w:cs="Times New Roman"/>
        <w:sz w:val="18"/>
        <w:szCs w:val="18"/>
      </w:rPr>
      <w:tab/>
      <w:t>Sevierville, TN 37862</w:t>
    </w:r>
  </w:p>
  <w:p w14:paraId="2F40FBC4" w14:textId="4389A6F5" w:rsidR="00D26210" w:rsidRPr="00D26210" w:rsidRDefault="00D26210" w:rsidP="003828EB">
    <w:pPr>
      <w:pStyle w:val="Header"/>
      <w:rPr>
        <w:rFonts w:ascii="Times New Roman" w:hAnsi="Times New Roman" w:cs="Times New Roman"/>
        <w:b/>
        <w:sz w:val="18"/>
        <w:szCs w:val="18"/>
      </w:rPr>
    </w:pPr>
  </w:p>
  <w:p w14:paraId="6B07498B" w14:textId="77777777" w:rsidR="003828EB" w:rsidRPr="00D26210" w:rsidRDefault="00891390" w:rsidP="003828EB">
    <w:pPr>
      <w:pStyle w:val="Head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David Puckett, Fire Administrator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3D01" w14:textId="77777777" w:rsidR="00F44186" w:rsidRDefault="00F441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A4"/>
    <w:rsid w:val="0001287E"/>
    <w:rsid w:val="00041C65"/>
    <w:rsid w:val="00074D4B"/>
    <w:rsid w:val="00091AF4"/>
    <w:rsid w:val="000E0E16"/>
    <w:rsid w:val="00154CA2"/>
    <w:rsid w:val="001C6489"/>
    <w:rsid w:val="00231271"/>
    <w:rsid w:val="002313D6"/>
    <w:rsid w:val="00246FCB"/>
    <w:rsid w:val="002A4DA4"/>
    <w:rsid w:val="002D01DD"/>
    <w:rsid w:val="0038015C"/>
    <w:rsid w:val="003828EB"/>
    <w:rsid w:val="003E2FF1"/>
    <w:rsid w:val="00450F53"/>
    <w:rsid w:val="004531D5"/>
    <w:rsid w:val="005166E4"/>
    <w:rsid w:val="0054048F"/>
    <w:rsid w:val="005F3DE7"/>
    <w:rsid w:val="006B55D0"/>
    <w:rsid w:val="0074705E"/>
    <w:rsid w:val="00766542"/>
    <w:rsid w:val="0077027E"/>
    <w:rsid w:val="00791D74"/>
    <w:rsid w:val="00811309"/>
    <w:rsid w:val="00837944"/>
    <w:rsid w:val="008464AD"/>
    <w:rsid w:val="00851F74"/>
    <w:rsid w:val="0087120A"/>
    <w:rsid w:val="00873DD2"/>
    <w:rsid w:val="0088579E"/>
    <w:rsid w:val="00891390"/>
    <w:rsid w:val="008A0BC7"/>
    <w:rsid w:val="008B67D9"/>
    <w:rsid w:val="008F4ED8"/>
    <w:rsid w:val="0096767A"/>
    <w:rsid w:val="009A1A8A"/>
    <w:rsid w:val="00A67693"/>
    <w:rsid w:val="00A67DBB"/>
    <w:rsid w:val="00AA3A25"/>
    <w:rsid w:val="00B2360B"/>
    <w:rsid w:val="00BC0EB3"/>
    <w:rsid w:val="00C13A60"/>
    <w:rsid w:val="00C22004"/>
    <w:rsid w:val="00C2290C"/>
    <w:rsid w:val="00C75BCA"/>
    <w:rsid w:val="00D26210"/>
    <w:rsid w:val="00D60336"/>
    <w:rsid w:val="00E053C5"/>
    <w:rsid w:val="00E14199"/>
    <w:rsid w:val="00E23142"/>
    <w:rsid w:val="00E34A69"/>
    <w:rsid w:val="00E85D76"/>
    <w:rsid w:val="00E87F70"/>
    <w:rsid w:val="00EC49CE"/>
    <w:rsid w:val="00EE7539"/>
    <w:rsid w:val="00F07795"/>
    <w:rsid w:val="00F44186"/>
    <w:rsid w:val="00FE2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11521"/>
  <w15:docId w15:val="{15142009-1EBB-44D5-9006-937A9C2E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8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8EB"/>
  </w:style>
  <w:style w:type="paragraph" w:styleId="Footer">
    <w:name w:val="footer"/>
    <w:basedOn w:val="Normal"/>
    <w:link w:val="FooterChar"/>
    <w:uiPriority w:val="99"/>
    <w:unhideWhenUsed/>
    <w:rsid w:val="003828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8EB"/>
  </w:style>
  <w:style w:type="paragraph" w:styleId="BalloonText">
    <w:name w:val="Balloon Text"/>
    <w:basedOn w:val="Normal"/>
    <w:link w:val="BalloonTextChar"/>
    <w:uiPriority w:val="99"/>
    <w:semiHidden/>
    <w:unhideWhenUsed/>
    <w:rsid w:val="00382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28E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1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G:\Rodger-EMA1706\Sevier%20County%20Emergency%20Management%20Agency\JOHNSEM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G:\Rodger-EMA1706\Sevier County Emergency Management Agency\JOHNSEMA Letterhead.dotx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 Training</dc:creator>
  <cp:lastModifiedBy>Phillip Davis</cp:lastModifiedBy>
  <cp:revision>2</cp:revision>
  <cp:lastPrinted>2019-11-08T14:39:00Z</cp:lastPrinted>
  <dcterms:created xsi:type="dcterms:W3CDTF">2020-07-24T14:23:00Z</dcterms:created>
  <dcterms:modified xsi:type="dcterms:W3CDTF">2020-07-24T14:23:00Z</dcterms:modified>
</cp:coreProperties>
</file>